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19B" w:rsidRPr="0002758D" w:rsidRDefault="0006219B" w:rsidP="00581768">
      <w:pPr>
        <w:rPr>
          <w:b/>
          <w:noProof/>
          <w:sz w:val="28"/>
          <w:szCs w:val="28"/>
          <w:lang w:eastAsia="de-DE"/>
        </w:rPr>
      </w:pPr>
      <w:r>
        <w:rPr>
          <w:b/>
          <w:noProof/>
          <w:sz w:val="28"/>
          <w:szCs w:val="28"/>
          <w:lang w:eastAsia="de-DE"/>
        </w:rPr>
        <w:t>Italienischer Abend“  am 04.07.2015</w:t>
      </w:r>
    </w:p>
    <w:p w:rsidR="0006219B" w:rsidRDefault="0006219B" w:rsidP="00581768">
      <w:pPr>
        <w:rPr>
          <w:noProof/>
          <w:lang w:eastAsia="de-DE"/>
        </w:rPr>
      </w:pPr>
    </w:p>
    <w:p w:rsidR="0006219B" w:rsidRDefault="0006219B" w:rsidP="00581768">
      <w:r w:rsidRPr="00664DC2">
        <w:rPr>
          <w:noProof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2" o:spid="_x0000_i1025" type="#_x0000_t75" style="width:364.5pt;height:243.75pt;visibility:visible">
            <v:imagedata r:id="rId4" o:title=""/>
          </v:shape>
        </w:pict>
      </w:r>
    </w:p>
    <w:p w:rsidR="0006219B" w:rsidRDefault="0006219B" w:rsidP="00581768"/>
    <w:p w:rsidR="0006219B" w:rsidRDefault="0006219B" w:rsidP="00581768">
      <w:pPr>
        <w:rPr>
          <w:noProof/>
          <w:lang w:eastAsia="de-DE"/>
        </w:rPr>
      </w:pPr>
      <w:r w:rsidRPr="00664DC2">
        <w:rPr>
          <w:noProof/>
          <w:lang w:eastAsia="de-DE"/>
        </w:rPr>
        <w:pict>
          <v:shape id="Grafik 1" o:spid="_x0000_i1026" type="#_x0000_t75" style="width:369.75pt;height:218.25pt;visibility:visible">
            <v:imagedata r:id="rId5" o:title=""/>
          </v:shape>
        </w:pict>
      </w:r>
    </w:p>
    <w:p w:rsidR="0006219B" w:rsidRDefault="0006219B" w:rsidP="00581768">
      <w:pPr>
        <w:rPr>
          <w:noProof/>
          <w:lang w:eastAsia="de-DE"/>
        </w:rPr>
      </w:pPr>
    </w:p>
    <w:p w:rsidR="0006219B" w:rsidRDefault="0006219B" w:rsidP="00581768">
      <w:pPr>
        <w:rPr>
          <w:noProof/>
          <w:lang w:eastAsia="de-DE"/>
        </w:rPr>
      </w:pPr>
    </w:p>
    <w:p w:rsidR="0006219B" w:rsidRDefault="0006219B" w:rsidP="00581768">
      <w:pPr>
        <w:rPr>
          <w:noProof/>
          <w:lang w:eastAsia="de-DE"/>
        </w:rPr>
      </w:pPr>
    </w:p>
    <w:p w:rsidR="0006219B" w:rsidRDefault="0006219B" w:rsidP="00581768">
      <w:pPr>
        <w:rPr>
          <w:noProof/>
          <w:lang w:eastAsia="de-DE"/>
        </w:rPr>
      </w:pPr>
    </w:p>
    <w:p w:rsidR="0006219B" w:rsidRDefault="0006219B" w:rsidP="00581768">
      <w:pPr>
        <w:rPr>
          <w:noProof/>
          <w:lang w:eastAsia="de-DE"/>
        </w:rPr>
      </w:pPr>
    </w:p>
    <w:p w:rsidR="0006219B" w:rsidRDefault="0006219B" w:rsidP="00581768"/>
    <w:p w:rsidR="0006219B" w:rsidRDefault="0006219B" w:rsidP="0012158A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Die 5. Italienische Nacht lockte wieder viele Besucher in den Markt</w:t>
      </w:r>
    </w:p>
    <w:p w:rsidR="0006219B" w:rsidRDefault="0006219B" w:rsidP="0012158A">
      <w:pPr>
        <w:jc w:val="center"/>
        <w:rPr>
          <w:rFonts w:ascii="Verdana" w:hAnsi="Verdana"/>
          <w:sz w:val="28"/>
          <w:szCs w:val="28"/>
        </w:rPr>
      </w:pPr>
      <w:r w:rsidRPr="000A3F97">
        <w:rPr>
          <w:rFonts w:ascii="Verdana" w:hAnsi="Verdana"/>
          <w:noProof/>
          <w:sz w:val="28"/>
          <w:szCs w:val="28"/>
          <w:lang w:eastAsia="de-DE"/>
        </w:rPr>
        <w:pict>
          <v:shape id="_x0000_i1027" type="#_x0000_t75" style="width:205.5pt;height:307.5pt;visibility:visible">
            <v:imagedata r:id="rId6" o:title=""/>
          </v:shape>
        </w:pict>
      </w:r>
      <w:bookmarkStart w:id="0" w:name="_GoBack"/>
      <w:bookmarkEnd w:id="0"/>
      <w:r w:rsidRPr="000A3F97">
        <w:rPr>
          <w:rFonts w:ascii="Verdana" w:hAnsi="Verdana"/>
          <w:noProof/>
          <w:sz w:val="28"/>
          <w:szCs w:val="28"/>
          <w:lang w:eastAsia="de-DE"/>
        </w:rPr>
        <w:pict>
          <v:shape id="_x0000_i1028" type="#_x0000_t75" style="width:237.75pt;height:244.5pt;visibility:visible">
            <v:imagedata r:id="rId7" o:title=""/>
          </v:shape>
        </w:pict>
      </w:r>
    </w:p>
    <w:p w:rsidR="0006219B" w:rsidRDefault="0006219B" w:rsidP="0012158A">
      <w:pPr>
        <w:jc w:val="center"/>
        <w:rPr>
          <w:rFonts w:ascii="Verdana" w:hAnsi="Verdana"/>
          <w:sz w:val="28"/>
          <w:szCs w:val="28"/>
        </w:rPr>
      </w:pPr>
    </w:p>
    <w:p w:rsidR="0006219B" w:rsidRDefault="0006219B" w:rsidP="0012158A">
      <w:pPr>
        <w:jc w:val="center"/>
        <w:rPr>
          <w:rFonts w:ascii="Verdana" w:hAnsi="Verdana"/>
          <w:sz w:val="28"/>
          <w:szCs w:val="28"/>
        </w:rPr>
      </w:pPr>
      <w:r w:rsidRPr="000A3F97">
        <w:rPr>
          <w:rFonts w:ascii="Verdana" w:hAnsi="Verdana"/>
          <w:noProof/>
          <w:sz w:val="28"/>
          <w:szCs w:val="28"/>
          <w:lang w:eastAsia="de-DE"/>
        </w:rPr>
        <w:pict>
          <v:shape id="Grafik 8" o:spid="_x0000_i1029" type="#_x0000_t75" style="width:331.5pt;height:210pt;visibility:visible">
            <v:imagedata r:id="rId8" o:title=""/>
          </v:shape>
        </w:pict>
      </w:r>
    </w:p>
    <w:p w:rsidR="0006219B" w:rsidRPr="0012158A" w:rsidRDefault="0006219B" w:rsidP="0012158A">
      <w:pPr>
        <w:jc w:val="center"/>
        <w:rPr>
          <w:rFonts w:ascii="Verdana" w:hAnsi="Verdana"/>
          <w:sz w:val="28"/>
          <w:szCs w:val="28"/>
        </w:rPr>
      </w:pPr>
    </w:p>
    <w:sectPr w:rsidR="0006219B" w:rsidRPr="0012158A" w:rsidSect="00036A0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158A"/>
    <w:rsid w:val="0002758D"/>
    <w:rsid w:val="00036A02"/>
    <w:rsid w:val="0006219B"/>
    <w:rsid w:val="000A3F97"/>
    <w:rsid w:val="0012158A"/>
    <w:rsid w:val="002F2816"/>
    <w:rsid w:val="00436347"/>
    <w:rsid w:val="004F585D"/>
    <w:rsid w:val="00581768"/>
    <w:rsid w:val="00664DC2"/>
    <w:rsid w:val="00C55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A0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21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215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16</Words>
  <Characters>107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Italienischer Abend“  am 04</dc:title>
  <dc:subject/>
  <dc:creator>Albin</dc:creator>
  <cp:keywords/>
  <dc:description/>
  <cp:lastModifiedBy>rainer</cp:lastModifiedBy>
  <cp:revision>2</cp:revision>
  <dcterms:created xsi:type="dcterms:W3CDTF">2016-04-08T10:37:00Z</dcterms:created>
  <dcterms:modified xsi:type="dcterms:W3CDTF">2016-04-08T10:37:00Z</dcterms:modified>
</cp:coreProperties>
</file>